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CFAAA" w14:textId="77777777" w:rsidR="005E35F1" w:rsidRDefault="005E35F1" w:rsidP="00F57326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</w:p>
    <w:p w14:paraId="636933C2" w14:textId="77777777" w:rsidR="002333DB" w:rsidRPr="00E65DF0" w:rsidRDefault="002333DB" w:rsidP="00F57326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</w:p>
    <w:p w14:paraId="55F377CF" w14:textId="77777777" w:rsidR="00403609" w:rsidRDefault="00403609" w:rsidP="00F57326">
      <w:pPr>
        <w:tabs>
          <w:tab w:val="left" w:pos="5475"/>
        </w:tabs>
        <w:spacing w:line="480" w:lineRule="auto"/>
        <w:ind w:left="720" w:hanging="720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</w:p>
    <w:p w14:paraId="78483456" w14:textId="77777777" w:rsidR="002333DB" w:rsidRPr="00E65DF0" w:rsidRDefault="002333DB" w:rsidP="00F57326">
      <w:pPr>
        <w:tabs>
          <w:tab w:val="left" w:pos="5475"/>
        </w:tabs>
        <w:spacing w:line="480" w:lineRule="auto"/>
        <w:ind w:left="720" w:hanging="720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</w:p>
    <w:p w14:paraId="050CB5EA" w14:textId="33E7D8FE" w:rsidR="005E35F1" w:rsidRPr="002333DB" w:rsidRDefault="005E7649" w:rsidP="00F5732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Title</w:t>
      </w:r>
    </w:p>
    <w:p w14:paraId="77D064D6" w14:textId="7CB954C4" w:rsidR="00CB0229" w:rsidRDefault="00B1057D" w:rsidP="00F5732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14:paraId="10B94B46" w14:textId="6CF5CB47" w:rsidR="00403609" w:rsidRPr="00732755" w:rsidRDefault="00403609" w:rsidP="00F5732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University</w:t>
      </w:r>
    </w:p>
    <w:p w14:paraId="2F8974B4" w14:textId="77777777" w:rsidR="00403609" w:rsidRDefault="00403609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br w:type="page"/>
      </w:r>
    </w:p>
    <w:p w14:paraId="2FF5C5BD" w14:textId="77777777" w:rsidR="00B1057D" w:rsidRPr="002333DB" w:rsidRDefault="00B1057D" w:rsidP="00B1057D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Ethical Issues Surrounding Fake News</w:t>
      </w:r>
    </w:p>
    <w:p w14:paraId="4BD7E30E" w14:textId="63DE3D45" w:rsidR="00B1057D" w:rsidRDefault="00B1057D" w:rsidP="00B1057D">
      <w:pPr>
        <w:numPr>
          <w:ilvl w:val="0"/>
          <w:numId w:val="8"/>
        </w:numPr>
        <w:spacing w:before="100" w:beforeAutospacing="1" w:after="100" w:afterAutospacing="1" w:line="48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B10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C5E">
        <w:rPr>
          <w:rFonts w:ascii="Times New Roman" w:eastAsia="Times New Roman" w:hAnsi="Times New Roman" w:cs="Times New Roman"/>
          <w:sz w:val="24"/>
          <w:szCs w:val="24"/>
        </w:rPr>
        <w:t>Explain the ethical issue observed in the U.S. media and reason for the ethical concern raised</w:t>
      </w:r>
    </w:p>
    <w:p w14:paraId="5FE170FB" w14:textId="45F3D25B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5D9BB96" w14:textId="3DBB0FF8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4C607FA0" w14:textId="64995CD7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6A8B9DC9" w14:textId="3DC9E56A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0572E782" w14:textId="77777777" w:rsidR="00B1057D" w:rsidRPr="00734C5E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C4DAB9" w14:textId="24280B18" w:rsidR="00104DAB" w:rsidRDefault="00B1057D" w:rsidP="00B1057D">
      <w:pPr>
        <w:numPr>
          <w:ilvl w:val="0"/>
          <w:numId w:val="8"/>
        </w:numPr>
        <w:spacing w:before="100" w:beforeAutospacing="1" w:after="100" w:afterAutospacing="1" w:line="48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Visit and read the Society of Professional Journalists (SPJ) Code of Ethics: </w:t>
      </w:r>
      <w:hyperlink r:id="rId11" w:tgtFrame="_blank" w:history="1">
        <w:r w:rsidRPr="00734C5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http://www.spj.org/ethicscode.asp</w:t>
        </w:r>
      </w:hyperlink>
      <w:r w:rsidRPr="00734C5E">
        <w:rPr>
          <w:rFonts w:ascii="Times New Roman" w:eastAsia="Times New Roman" w:hAnsi="Times New Roman" w:cs="Times New Roman"/>
          <w:sz w:val="24"/>
          <w:szCs w:val="24"/>
        </w:rPr>
        <w:t> and then discuss what SPJ Code of Ethics principle(s) your ethical issue violates</w:t>
      </w:r>
    </w:p>
    <w:p w14:paraId="2F3E5948" w14:textId="7B454493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B64A9B3" w14:textId="52556CB4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2381D2B" w14:textId="4A4500DC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43EE577" w14:textId="75D7FF39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7A6711BC" w14:textId="742AF6DE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F4DA6AC" w14:textId="05B73435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51960E" w14:textId="605A87FB" w:rsidR="00B1057D" w:rsidRDefault="00B1057D" w:rsidP="00B1057D">
      <w:pPr>
        <w:numPr>
          <w:ilvl w:val="0"/>
          <w:numId w:val="8"/>
        </w:numPr>
        <w:spacing w:before="100" w:beforeAutospacing="1" w:after="100" w:afterAutospacing="1" w:line="48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lastRenderedPageBreak/>
        <w:t>Discuss in detail what aspects of this ethical issue compromises justice and civic life</w:t>
      </w:r>
    </w:p>
    <w:p w14:paraId="0C1F80E7" w14:textId="47E9DD3A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71D8C2AC" w14:textId="6219D0F6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3725885" w14:textId="2435233B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595667A" w14:textId="79BF2C75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619702D" w14:textId="2B87E9D1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821CD79" w14:textId="61A3F793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6A5DA681" w14:textId="419EAA93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7F02A496" w14:textId="43A0F096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03A7F77" w14:textId="2C0351B8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662DC15" w14:textId="0185E6C8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08F33A83" w14:textId="1F766887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C94BB77" w14:textId="45BA5915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8F86195" w14:textId="0BC45AA3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6CE3A5E1" w14:textId="4CF8BFAC" w:rsidR="00B1057D" w:rsidRDefault="00B1057D" w:rsidP="00B1057D">
      <w:pPr>
        <w:numPr>
          <w:ilvl w:val="0"/>
          <w:numId w:val="8"/>
        </w:numPr>
        <w:spacing w:before="100" w:beforeAutospacing="1" w:after="100" w:afterAutospacing="1" w:line="48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State what you think should be a remedy for alleviating any such ethical concerns in the future</w:t>
      </w:r>
    </w:p>
    <w:p w14:paraId="7DDE0AD0" w14:textId="3F07CD42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</w:p>
    <w:p w14:paraId="295A383E" w14:textId="124ABFE6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8B08989" w14:textId="18C727B8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B4B7598" w14:textId="3A95A406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9C25DC3" w14:textId="4FECFB96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17C820F" w14:textId="104B6379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733E0D0" w14:textId="480F8549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67928EC" w14:textId="4123B2B0" w:rsidR="00B1057D" w:rsidRP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7C15F48C" w14:textId="118AD252" w:rsidR="00B1057D" w:rsidRDefault="00B1057D" w:rsidP="00B1057D">
      <w:pPr>
        <w:numPr>
          <w:ilvl w:val="0"/>
          <w:numId w:val="8"/>
        </w:numPr>
        <w:spacing w:before="100" w:beforeAutospacing="1" w:after="100" w:afterAutospacing="1" w:line="48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Research, include and discuss at least one credible source that supports your argument and one credible source that offers an opposing viewpoint (Please use APA style)</w:t>
      </w:r>
    </w:p>
    <w:p w14:paraId="15B3591A" w14:textId="4067273E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0595030" w14:textId="1FF512B1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7DAE2A6" w14:textId="00ED9A14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63C9A07" w14:textId="377F1127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0C1E288" w14:textId="5B1C904E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71D8E02B" w14:textId="70BF2A9B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</w:p>
    <w:p w14:paraId="70D27670" w14:textId="61804566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10F35564" w14:textId="6FE641CC" w:rsidR="00B1057D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6F7731B5" w14:textId="77777777" w:rsidR="00B1057D" w:rsidRPr="00734C5E" w:rsidRDefault="00B1057D" w:rsidP="00B1057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0F8A75" w14:textId="77777777" w:rsidR="00B1057D" w:rsidRPr="00B1057D" w:rsidRDefault="00B1057D" w:rsidP="00B1057D">
      <w:pPr>
        <w:spacing w:before="100" w:beforeAutospacing="1" w:after="100" w:afterAutospacing="1" w:line="48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</w:p>
    <w:p w14:paraId="5F07A8CC" w14:textId="77777777" w:rsidR="00A5358B" w:rsidRDefault="00E65DF0" w:rsidP="00B1057D">
      <w:pPr>
        <w:spacing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5DF0">
        <w:rPr>
          <w:rFonts w:ascii="Times New Roman" w:hAnsi="Times New Roman" w:cs="Times New Roman"/>
          <w:sz w:val="24"/>
          <w:szCs w:val="24"/>
        </w:rPr>
        <w:br w:type="page"/>
      </w:r>
    </w:p>
    <w:p w14:paraId="43E37FCA" w14:textId="77777777" w:rsidR="00CB1B28" w:rsidRPr="00E32094" w:rsidRDefault="00B776DA" w:rsidP="00F57326">
      <w:pPr>
        <w:spacing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DA8B733" w14:textId="4839938C" w:rsidR="00DD5C0A" w:rsidRPr="0081657C" w:rsidRDefault="0081657C" w:rsidP="004036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D5C0A" w:rsidRPr="0081657C" w:rsidSect="00A61A6A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923FF" w14:textId="77777777" w:rsidR="00A50C92" w:rsidRDefault="00A50C92" w:rsidP="0081385F">
      <w:r>
        <w:separator/>
      </w:r>
    </w:p>
  </w:endnote>
  <w:endnote w:type="continuationSeparator" w:id="0">
    <w:p w14:paraId="2B388B63" w14:textId="77777777" w:rsidR="00A50C92" w:rsidRDefault="00A50C92" w:rsidP="0081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AFDAC7" w14:textId="77777777" w:rsidR="00A50C92" w:rsidRDefault="00A50C92" w:rsidP="0081385F">
      <w:r>
        <w:separator/>
      </w:r>
    </w:p>
  </w:footnote>
  <w:footnote w:type="continuationSeparator" w:id="0">
    <w:p w14:paraId="138811B1" w14:textId="77777777" w:rsidR="00A50C92" w:rsidRDefault="00A50C92" w:rsidP="0081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6416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4760203" w14:textId="6703F767" w:rsidR="004437BB" w:rsidRPr="00403609" w:rsidRDefault="005E7649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  <w:szCs w:val="24"/>
          </w:rPr>
          <w:t>TITLE</w:t>
        </w:r>
        <w:r w:rsidR="004437BB" w:rsidRPr="00B776DA">
          <w:rPr>
            <w:rFonts w:ascii="Times New Roman" w:hAnsi="Times New Roman" w:cs="Times New Roman"/>
            <w:sz w:val="20"/>
          </w:rPr>
          <w:tab/>
        </w:r>
        <w:r w:rsidR="004437BB" w:rsidRPr="00B776DA">
          <w:rPr>
            <w:rFonts w:ascii="Times New Roman" w:hAnsi="Times New Roman" w:cs="Times New Roman"/>
            <w:sz w:val="20"/>
          </w:rPr>
          <w:tab/>
        </w:r>
        <w:r w:rsidR="004437BB" w:rsidRPr="00403609">
          <w:rPr>
            <w:rFonts w:ascii="Times New Roman" w:hAnsi="Times New Roman" w:cs="Times New Roman"/>
            <w:sz w:val="24"/>
          </w:rPr>
          <w:fldChar w:fldCharType="begin"/>
        </w:r>
        <w:r w:rsidR="004437BB" w:rsidRPr="0040360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4437BB" w:rsidRPr="00403609">
          <w:rPr>
            <w:rFonts w:ascii="Times New Roman" w:hAnsi="Times New Roman" w:cs="Times New Roman"/>
            <w:sz w:val="24"/>
          </w:rPr>
          <w:fldChar w:fldCharType="separate"/>
        </w:r>
        <w:r w:rsidR="00A1076C">
          <w:rPr>
            <w:rFonts w:ascii="Times New Roman" w:hAnsi="Times New Roman" w:cs="Times New Roman"/>
            <w:noProof/>
            <w:sz w:val="24"/>
          </w:rPr>
          <w:t>2</w:t>
        </w:r>
        <w:r w:rsidR="004437BB" w:rsidRPr="0040360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48AFB" w14:textId="245BE3C0" w:rsidR="004437BB" w:rsidRPr="002333DB" w:rsidRDefault="005E7649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TITLE</w:t>
    </w:r>
    <w:r w:rsidR="004437BB" w:rsidRPr="002333DB">
      <w:rPr>
        <w:rFonts w:ascii="Times New Roman" w:hAnsi="Times New Roman" w:cs="Times New Roman"/>
        <w:sz w:val="24"/>
        <w:szCs w:val="24"/>
      </w:rPr>
      <w:tab/>
    </w:r>
    <w:r w:rsidR="004437BB" w:rsidRPr="002333DB">
      <w:rPr>
        <w:rFonts w:ascii="Times New Roman" w:hAnsi="Times New Roman" w:cs="Times New Roman"/>
        <w:sz w:val="20"/>
        <w:szCs w:val="20"/>
      </w:rPr>
      <w:tab/>
    </w:r>
    <w:sdt>
      <w:sdtPr>
        <w:rPr>
          <w:rFonts w:ascii="Times New Roman" w:hAnsi="Times New Roman" w:cs="Times New Roman"/>
          <w:sz w:val="20"/>
          <w:szCs w:val="20"/>
        </w:rPr>
        <w:id w:val="165672555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="004437BB" w:rsidRPr="002333DB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="004437BB" w:rsidRPr="002333DB">
          <w:rPr>
            <w:rFonts w:ascii="Times New Roman" w:hAnsi="Times New Roman" w:cs="Times New Roman"/>
            <w:sz w:val="24"/>
            <w:szCs w:val="20"/>
          </w:rPr>
          <w:instrText xml:space="preserve"> PAGE   \* MERGEFORMAT </w:instrText>
        </w:r>
        <w:r w:rsidR="004437BB" w:rsidRPr="002333DB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A1076C">
          <w:rPr>
            <w:rFonts w:ascii="Times New Roman" w:hAnsi="Times New Roman" w:cs="Times New Roman"/>
            <w:noProof/>
            <w:sz w:val="24"/>
            <w:szCs w:val="20"/>
          </w:rPr>
          <w:t>1</w:t>
        </w:r>
        <w:r w:rsidR="004437BB" w:rsidRPr="002333DB">
          <w:rPr>
            <w:rFonts w:ascii="Times New Roman" w:hAnsi="Times New Roman" w:cs="Times New Roman"/>
            <w:noProof/>
            <w:sz w:val="24"/>
            <w:szCs w:val="20"/>
          </w:rPr>
          <w:fldChar w:fldCharType="end"/>
        </w:r>
      </w:sdtContent>
    </w:sdt>
  </w:p>
  <w:p w14:paraId="34A4A383" w14:textId="77777777" w:rsidR="004437BB" w:rsidRDefault="004437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5C94"/>
    <w:multiLevelType w:val="hybridMultilevel"/>
    <w:tmpl w:val="AB788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25BC0"/>
    <w:multiLevelType w:val="hybridMultilevel"/>
    <w:tmpl w:val="CF522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9D04F5"/>
    <w:multiLevelType w:val="multilevel"/>
    <w:tmpl w:val="D2BAA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DF4404"/>
    <w:multiLevelType w:val="hybridMultilevel"/>
    <w:tmpl w:val="24D8F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E64926"/>
    <w:multiLevelType w:val="hybridMultilevel"/>
    <w:tmpl w:val="361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10C13"/>
    <w:multiLevelType w:val="hybridMultilevel"/>
    <w:tmpl w:val="CBFA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A07F1"/>
    <w:multiLevelType w:val="hybridMultilevel"/>
    <w:tmpl w:val="C5920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82752"/>
    <w:multiLevelType w:val="hybridMultilevel"/>
    <w:tmpl w:val="3C54E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57D"/>
    <w:rsid w:val="00004632"/>
    <w:rsid w:val="0001501E"/>
    <w:rsid w:val="0001795F"/>
    <w:rsid w:val="0003063B"/>
    <w:rsid w:val="0003182B"/>
    <w:rsid w:val="00033398"/>
    <w:rsid w:val="00056166"/>
    <w:rsid w:val="00073126"/>
    <w:rsid w:val="000A0F3D"/>
    <w:rsid w:val="000A6153"/>
    <w:rsid w:val="000D12B6"/>
    <w:rsid w:val="000D7376"/>
    <w:rsid w:val="000D785A"/>
    <w:rsid w:val="000F35A4"/>
    <w:rsid w:val="000F6E3E"/>
    <w:rsid w:val="00104DAB"/>
    <w:rsid w:val="00112854"/>
    <w:rsid w:val="00117F01"/>
    <w:rsid w:val="00126CE3"/>
    <w:rsid w:val="00144676"/>
    <w:rsid w:val="001529FA"/>
    <w:rsid w:val="00153D53"/>
    <w:rsid w:val="001643F6"/>
    <w:rsid w:val="00183C15"/>
    <w:rsid w:val="00196249"/>
    <w:rsid w:val="001B6395"/>
    <w:rsid w:val="001B6396"/>
    <w:rsid w:val="001C2BB9"/>
    <w:rsid w:val="001C6C1D"/>
    <w:rsid w:val="001F1E01"/>
    <w:rsid w:val="00201611"/>
    <w:rsid w:val="00217754"/>
    <w:rsid w:val="00222F25"/>
    <w:rsid w:val="002333DB"/>
    <w:rsid w:val="002450DE"/>
    <w:rsid w:val="002527C6"/>
    <w:rsid w:val="00271597"/>
    <w:rsid w:val="00290D80"/>
    <w:rsid w:val="0029625C"/>
    <w:rsid w:val="002C238D"/>
    <w:rsid w:val="002C3EDA"/>
    <w:rsid w:val="002C7606"/>
    <w:rsid w:val="002D1E29"/>
    <w:rsid w:val="002D494E"/>
    <w:rsid w:val="003101B6"/>
    <w:rsid w:val="00323DFE"/>
    <w:rsid w:val="00333B9B"/>
    <w:rsid w:val="00347924"/>
    <w:rsid w:val="003534EB"/>
    <w:rsid w:val="00390F23"/>
    <w:rsid w:val="003920F0"/>
    <w:rsid w:val="0039272B"/>
    <w:rsid w:val="003A50AE"/>
    <w:rsid w:val="003A6C57"/>
    <w:rsid w:val="003C059C"/>
    <w:rsid w:val="004015F8"/>
    <w:rsid w:val="00403609"/>
    <w:rsid w:val="0041161B"/>
    <w:rsid w:val="00411E7B"/>
    <w:rsid w:val="00423F69"/>
    <w:rsid w:val="004437BB"/>
    <w:rsid w:val="004640DC"/>
    <w:rsid w:val="00492104"/>
    <w:rsid w:val="0049220D"/>
    <w:rsid w:val="004934A2"/>
    <w:rsid w:val="004A1DFF"/>
    <w:rsid w:val="004B29B5"/>
    <w:rsid w:val="004B6C2A"/>
    <w:rsid w:val="004C7C67"/>
    <w:rsid w:val="005166B7"/>
    <w:rsid w:val="00523565"/>
    <w:rsid w:val="005344E7"/>
    <w:rsid w:val="00537ABA"/>
    <w:rsid w:val="005462C7"/>
    <w:rsid w:val="0055189B"/>
    <w:rsid w:val="00555208"/>
    <w:rsid w:val="005616C4"/>
    <w:rsid w:val="00577A0C"/>
    <w:rsid w:val="00590392"/>
    <w:rsid w:val="005C1029"/>
    <w:rsid w:val="005C4B7D"/>
    <w:rsid w:val="005C5AC4"/>
    <w:rsid w:val="005D15A0"/>
    <w:rsid w:val="005E1092"/>
    <w:rsid w:val="005E15E8"/>
    <w:rsid w:val="005E35F1"/>
    <w:rsid w:val="005E7649"/>
    <w:rsid w:val="005F0885"/>
    <w:rsid w:val="005F4A88"/>
    <w:rsid w:val="00620CDB"/>
    <w:rsid w:val="00621C97"/>
    <w:rsid w:val="0062272F"/>
    <w:rsid w:val="00631F40"/>
    <w:rsid w:val="00642ABE"/>
    <w:rsid w:val="00671A1B"/>
    <w:rsid w:val="006843F1"/>
    <w:rsid w:val="00684EED"/>
    <w:rsid w:val="006A0CC3"/>
    <w:rsid w:val="006A2214"/>
    <w:rsid w:val="006A6922"/>
    <w:rsid w:val="006C1449"/>
    <w:rsid w:val="006E29B6"/>
    <w:rsid w:val="006F5D36"/>
    <w:rsid w:val="007002AA"/>
    <w:rsid w:val="0070539B"/>
    <w:rsid w:val="00705E34"/>
    <w:rsid w:val="007163C0"/>
    <w:rsid w:val="00721CFC"/>
    <w:rsid w:val="00722A82"/>
    <w:rsid w:val="00723EFE"/>
    <w:rsid w:val="0072658A"/>
    <w:rsid w:val="007320E1"/>
    <w:rsid w:val="00732755"/>
    <w:rsid w:val="00732DB9"/>
    <w:rsid w:val="00734E8C"/>
    <w:rsid w:val="0074693C"/>
    <w:rsid w:val="00767FAD"/>
    <w:rsid w:val="007729A4"/>
    <w:rsid w:val="007907BA"/>
    <w:rsid w:val="007A0039"/>
    <w:rsid w:val="007C20A1"/>
    <w:rsid w:val="007C27B7"/>
    <w:rsid w:val="007C2965"/>
    <w:rsid w:val="007C55E0"/>
    <w:rsid w:val="007E1953"/>
    <w:rsid w:val="007E7D76"/>
    <w:rsid w:val="0081385F"/>
    <w:rsid w:val="0081657C"/>
    <w:rsid w:val="00824811"/>
    <w:rsid w:val="00824F95"/>
    <w:rsid w:val="00833901"/>
    <w:rsid w:val="00841317"/>
    <w:rsid w:val="008508AD"/>
    <w:rsid w:val="00857D5E"/>
    <w:rsid w:val="0086777C"/>
    <w:rsid w:val="008771FE"/>
    <w:rsid w:val="008823B9"/>
    <w:rsid w:val="00886491"/>
    <w:rsid w:val="0089206D"/>
    <w:rsid w:val="008B2970"/>
    <w:rsid w:val="008E724F"/>
    <w:rsid w:val="008F28E1"/>
    <w:rsid w:val="00912FF9"/>
    <w:rsid w:val="00921211"/>
    <w:rsid w:val="00924409"/>
    <w:rsid w:val="00930831"/>
    <w:rsid w:val="009315F5"/>
    <w:rsid w:val="009365CE"/>
    <w:rsid w:val="009470C0"/>
    <w:rsid w:val="00952436"/>
    <w:rsid w:val="00952890"/>
    <w:rsid w:val="009617D5"/>
    <w:rsid w:val="0096494E"/>
    <w:rsid w:val="009702C9"/>
    <w:rsid w:val="009840A0"/>
    <w:rsid w:val="00992FC4"/>
    <w:rsid w:val="009A5A03"/>
    <w:rsid w:val="009C3680"/>
    <w:rsid w:val="009E6608"/>
    <w:rsid w:val="009F3446"/>
    <w:rsid w:val="009F53AB"/>
    <w:rsid w:val="009F5C68"/>
    <w:rsid w:val="00A04D08"/>
    <w:rsid w:val="00A1076C"/>
    <w:rsid w:val="00A30626"/>
    <w:rsid w:val="00A41990"/>
    <w:rsid w:val="00A44DA8"/>
    <w:rsid w:val="00A50C92"/>
    <w:rsid w:val="00A5358B"/>
    <w:rsid w:val="00A61A6A"/>
    <w:rsid w:val="00A636C1"/>
    <w:rsid w:val="00A80460"/>
    <w:rsid w:val="00A94B80"/>
    <w:rsid w:val="00A96BA4"/>
    <w:rsid w:val="00AA6D32"/>
    <w:rsid w:val="00AB661C"/>
    <w:rsid w:val="00AC1411"/>
    <w:rsid w:val="00AC39CC"/>
    <w:rsid w:val="00AD02B5"/>
    <w:rsid w:val="00AE50CA"/>
    <w:rsid w:val="00AF3970"/>
    <w:rsid w:val="00B1057D"/>
    <w:rsid w:val="00B17F90"/>
    <w:rsid w:val="00B21331"/>
    <w:rsid w:val="00B41D31"/>
    <w:rsid w:val="00B44ADC"/>
    <w:rsid w:val="00B53BA0"/>
    <w:rsid w:val="00B53C83"/>
    <w:rsid w:val="00B6119B"/>
    <w:rsid w:val="00B776DA"/>
    <w:rsid w:val="00BB22B6"/>
    <w:rsid w:val="00BC44C3"/>
    <w:rsid w:val="00BD0AF5"/>
    <w:rsid w:val="00BE0665"/>
    <w:rsid w:val="00C12E08"/>
    <w:rsid w:val="00C21F57"/>
    <w:rsid w:val="00C240D7"/>
    <w:rsid w:val="00C46D79"/>
    <w:rsid w:val="00C6177C"/>
    <w:rsid w:val="00C73F6E"/>
    <w:rsid w:val="00CB0229"/>
    <w:rsid w:val="00CB1B28"/>
    <w:rsid w:val="00CB4340"/>
    <w:rsid w:val="00CC505C"/>
    <w:rsid w:val="00CD1859"/>
    <w:rsid w:val="00CD7487"/>
    <w:rsid w:val="00CE75FB"/>
    <w:rsid w:val="00CF7B5D"/>
    <w:rsid w:val="00D36346"/>
    <w:rsid w:val="00D423EA"/>
    <w:rsid w:val="00D635AB"/>
    <w:rsid w:val="00D676A1"/>
    <w:rsid w:val="00D67F29"/>
    <w:rsid w:val="00D710F4"/>
    <w:rsid w:val="00D76133"/>
    <w:rsid w:val="00D7774A"/>
    <w:rsid w:val="00D97FBD"/>
    <w:rsid w:val="00DA399A"/>
    <w:rsid w:val="00DD5C0A"/>
    <w:rsid w:val="00DE1984"/>
    <w:rsid w:val="00DF0AE6"/>
    <w:rsid w:val="00E27652"/>
    <w:rsid w:val="00E32094"/>
    <w:rsid w:val="00E60D84"/>
    <w:rsid w:val="00E65DF0"/>
    <w:rsid w:val="00E94874"/>
    <w:rsid w:val="00EA39E9"/>
    <w:rsid w:val="00EB2122"/>
    <w:rsid w:val="00EB4AD0"/>
    <w:rsid w:val="00EB7B17"/>
    <w:rsid w:val="00EC09C6"/>
    <w:rsid w:val="00EC18F3"/>
    <w:rsid w:val="00EC3B41"/>
    <w:rsid w:val="00ED4516"/>
    <w:rsid w:val="00EE0161"/>
    <w:rsid w:val="00EE5974"/>
    <w:rsid w:val="00F027F6"/>
    <w:rsid w:val="00F13CB1"/>
    <w:rsid w:val="00F210E4"/>
    <w:rsid w:val="00F31B03"/>
    <w:rsid w:val="00F31D56"/>
    <w:rsid w:val="00F3406B"/>
    <w:rsid w:val="00F526B2"/>
    <w:rsid w:val="00F57326"/>
    <w:rsid w:val="00F74018"/>
    <w:rsid w:val="00FA7C7D"/>
    <w:rsid w:val="00FB7510"/>
    <w:rsid w:val="00FC0DED"/>
    <w:rsid w:val="00FC2504"/>
    <w:rsid w:val="00FC3EAA"/>
    <w:rsid w:val="00FC5E70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C6E42"/>
  <w15:chartTrackingRefBased/>
  <w15:docId w15:val="{F0CC43F0-1621-4BF0-B0A6-DA1D396B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57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027F6"/>
  </w:style>
  <w:style w:type="character" w:styleId="Hyperlink">
    <w:name w:val="Hyperlink"/>
    <w:basedOn w:val="DefaultParagraphFont"/>
    <w:uiPriority w:val="99"/>
    <w:unhideWhenUsed/>
    <w:rsid w:val="005E35F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5DF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38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85F"/>
  </w:style>
  <w:style w:type="paragraph" w:styleId="Footer">
    <w:name w:val="footer"/>
    <w:basedOn w:val="Normal"/>
    <w:link w:val="FooterChar"/>
    <w:uiPriority w:val="99"/>
    <w:unhideWhenUsed/>
    <w:rsid w:val="008138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85F"/>
  </w:style>
  <w:style w:type="character" w:styleId="CommentReference">
    <w:name w:val="annotation reference"/>
    <w:basedOn w:val="DefaultParagraphFont"/>
    <w:uiPriority w:val="99"/>
    <w:semiHidden/>
    <w:unhideWhenUsed/>
    <w:rsid w:val="009C3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6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6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6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6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33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pj.org/ethicscode.as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zz\OneDrive\Documents\Custom%20Office%20Templates\APA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7B3EEBB26DBA478AC4FFA67DCAACA1" ma:contentTypeVersion="5" ma:contentTypeDescription="Create a new document." ma:contentTypeScope="" ma:versionID="0c43a5bbc11a25a5c22db9e6a4259a1d">
  <xsd:schema xmlns:xsd="http://www.w3.org/2001/XMLSchema" xmlns:xs="http://www.w3.org/2001/XMLSchema" xmlns:p="http://schemas.microsoft.com/office/2006/metadata/properties" xmlns:ns3="ed9c4ea3-c628-4e96-a439-f5d416b2dd09" targetNamespace="http://schemas.microsoft.com/office/2006/metadata/properties" ma:root="true" ma:fieldsID="6692a0c5376cc4853decdcf60ee01914" ns3:_="">
    <xsd:import namespace="ed9c4ea3-c628-4e96-a439-f5d416b2d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c4ea3-c628-4e96-a439-f5d416b2d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645861-CE52-4126-A56F-696B0E5C08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79D43A-C520-4CB7-973E-6A7D1C6AC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9c4ea3-c628-4e96-a439-f5d416b2d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B0B3E3-AE24-4D40-BC86-2233114B5C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637D90-4EEE-4555-A16B-112193F2AF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</Template>
  <TotalTime>1</TotalTime>
  <Pages>6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Lynn University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Gil</dc:creator>
  <cp:keywords/>
  <dc:description/>
  <cp:lastModifiedBy>Chris Gil</cp:lastModifiedBy>
  <cp:revision>3</cp:revision>
  <cp:lastPrinted>2015-08-18T17:45:00Z</cp:lastPrinted>
  <dcterms:created xsi:type="dcterms:W3CDTF">2020-10-13T23:21:00Z</dcterms:created>
  <dcterms:modified xsi:type="dcterms:W3CDTF">2020-10-13T23:22:00Z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0x010100517B3EEBB26DBA478AC4FFA67DCAACA1</vt:lpwstr>
  </property>
</Properties>
</file>